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6486783F" w14:textId="77777777" w:rsidR="00FB7DB0" w:rsidRDefault="00FB7DB0" w:rsidP="00FB7DB0">
      <w:pPr>
        <w:autoSpaceDE w:val="0"/>
        <w:autoSpaceDN w:val="0"/>
        <w:spacing w:line="13.70pt" w:lineRule="exact"/>
        <w:rPr>
          <w:rFonts w:hint="default"/>
          <w:lang w:eastAsia="zh-TW"/>
        </w:rPr>
      </w:pPr>
      <w:r>
        <w:rPr>
          <w:rFonts w:ascii="ＭＳ ゴシック" w:eastAsia="ＭＳ ゴシック" w:hAnsi="ＭＳ ゴシック"/>
          <w:lang w:eastAsia="zh-TW"/>
        </w:rPr>
        <w:t>別記様式１</w:t>
      </w:r>
      <w:r>
        <w:rPr>
          <w:lang w:eastAsia="zh-TW"/>
        </w:rPr>
        <w:t>（日本産業規格Ａ４縦型）</w:t>
      </w:r>
    </w:p>
    <w:tbl>
      <w:tblPr>
        <w:tblW w:w="0pt" w:type="auto"/>
        <w:tblInd w:w="6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8820"/>
      </w:tblGrid>
      <w:tr w:rsidR="00FB7DB0" w14:paraId="5905CBC0" w14:textId="77777777" w:rsidTr="00EA497F">
        <w:trPr>
          <w:trHeight w:val="286"/>
        </w:trPr>
        <w:tc>
          <w:tcPr>
            <w:tcW w:w="441pt" w:type="dxa"/>
            <w:vMerge w:val="restart"/>
            <w:tcBorders>
              <w:top w:val="single" w:sz="12" w:space="0" w:color="000000"/>
              <w:start w:val="single" w:sz="12" w:space="0" w:color="000000"/>
              <w:bottom w:val="nil"/>
              <w:end w:val="single" w:sz="12" w:space="0" w:color="000000"/>
            </w:tcBorders>
            <w:tcMar>
              <w:start w:w="2.45pt" w:type="dxa"/>
              <w:end w:w="2.45pt" w:type="dxa"/>
            </w:tcMar>
          </w:tcPr>
          <w:p w14:paraId="15C0063F" w14:textId="77777777" w:rsidR="00FB7DB0" w:rsidRDefault="00FB7DB0" w:rsidP="00EA497F">
            <w:pPr>
              <w:autoSpaceDE w:val="0"/>
              <w:autoSpaceDN w:val="0"/>
              <w:rPr>
                <w:rFonts w:hint="default"/>
                <w:lang w:eastAsia="zh-TW"/>
              </w:rPr>
            </w:pPr>
          </w:p>
          <w:p w14:paraId="02BC4DF2" w14:textId="77777777" w:rsidR="00FB7DB0" w:rsidRDefault="00FB7DB0" w:rsidP="00EA497F">
            <w:pPr>
              <w:autoSpaceDE w:val="0"/>
              <w:autoSpaceDN w:val="0"/>
              <w:spacing w:line="13.70pt" w:lineRule="exact"/>
              <w:jc w:val="center"/>
              <w:rPr>
                <w:rFonts w:hint="default"/>
                <w:lang w:eastAsia="zh-TW"/>
              </w:rPr>
            </w:pPr>
          </w:p>
          <w:p w14:paraId="0D06F317" w14:textId="77777777" w:rsidR="00FB7DB0" w:rsidRDefault="00FB7DB0" w:rsidP="00EA497F">
            <w:pPr>
              <w:autoSpaceDE w:val="0"/>
              <w:autoSpaceDN w:val="0"/>
              <w:spacing w:line="23.2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-19"/>
                <w:sz w:val="40"/>
              </w:rPr>
              <w:t>遠隔面接受検願</w:t>
            </w:r>
          </w:p>
          <w:p w14:paraId="5EA87958" w14:textId="77777777" w:rsidR="00FB7DB0" w:rsidRDefault="00FB7DB0" w:rsidP="00EA497F">
            <w:pPr>
              <w:autoSpaceDE w:val="0"/>
              <w:autoSpaceDN w:val="0"/>
              <w:spacing w:line="13.70pt" w:lineRule="exact"/>
              <w:jc w:val="end"/>
              <w:rPr>
                <w:rFonts w:hint="default"/>
              </w:rPr>
            </w:pPr>
          </w:p>
          <w:p w14:paraId="00441A73" w14:textId="77777777" w:rsidR="00FB7DB0" w:rsidRDefault="00FB7DB0" w:rsidP="00EA497F">
            <w:pPr>
              <w:autoSpaceDE w:val="0"/>
              <w:autoSpaceDN w:val="0"/>
              <w:spacing w:line="13.70pt" w:lineRule="exact"/>
              <w:jc w:val="end"/>
              <w:rPr>
                <w:rFonts w:hint="default"/>
              </w:rPr>
            </w:pPr>
            <w:r>
              <w:rPr>
                <w:spacing w:val="-9"/>
                <w:position w:val="2"/>
              </w:rPr>
              <w:t xml:space="preserve">令和　</w:t>
            </w:r>
            <w:r>
              <w:rPr>
                <w:spacing w:val="-9"/>
              </w:rPr>
              <w:t xml:space="preserve">　年　　月　　日　</w:t>
            </w:r>
          </w:p>
          <w:p w14:paraId="4FB77123" w14:textId="77777777" w:rsidR="00FB7DB0" w:rsidRDefault="00FB7DB0" w:rsidP="00EA497F">
            <w:pPr>
              <w:autoSpaceDE w:val="0"/>
              <w:autoSpaceDN w:val="0"/>
              <w:spacing w:line="13.70pt" w:lineRule="exact"/>
              <w:rPr>
                <w:rFonts w:hint="default"/>
              </w:rPr>
            </w:pPr>
          </w:p>
          <w:p w14:paraId="4B7C30DE" w14:textId="77777777" w:rsidR="00FB7DB0" w:rsidRDefault="00FB7DB0" w:rsidP="00EA497F">
            <w:pPr>
              <w:autoSpaceDE w:val="0"/>
              <w:autoSpaceDN w:val="0"/>
              <w:spacing w:line="13.70pt" w:lineRule="exact"/>
              <w:rPr>
                <w:rFonts w:hint="default"/>
              </w:rPr>
            </w:pPr>
            <w:r>
              <w:rPr>
                <w:spacing w:val="-9"/>
              </w:rPr>
              <w:t xml:space="preserve">　北海道　　　　　　高等学校長　様</w:t>
            </w:r>
          </w:p>
          <w:p w14:paraId="766BA51D" w14:textId="77777777" w:rsidR="00FB7DB0" w:rsidRDefault="00FB7DB0" w:rsidP="00EA497F">
            <w:pPr>
              <w:autoSpaceDE w:val="0"/>
              <w:autoSpaceDN w:val="0"/>
              <w:spacing w:line="13.70pt" w:lineRule="exact"/>
              <w:rPr>
                <w:rFonts w:hint="default"/>
                <w:spacing w:val="-22"/>
              </w:rPr>
            </w:pPr>
          </w:p>
          <w:p w14:paraId="1AAA3C07" w14:textId="77777777" w:rsidR="00FB7DB0" w:rsidRDefault="00FB7DB0" w:rsidP="00EA497F">
            <w:pPr>
              <w:autoSpaceDE w:val="0"/>
              <w:autoSpaceDN w:val="0"/>
              <w:spacing w:line="13.70pt" w:lineRule="exact"/>
              <w:ind w:firstLine="199.55pt"/>
              <w:rPr>
                <w:rFonts w:hint="default"/>
              </w:rPr>
            </w:pPr>
            <w:r w:rsidRPr="00FB7DB0">
              <w:rPr>
                <w:spacing w:val="81"/>
                <w:fitText w:val="85.05pt" w:id="-364766720"/>
              </w:rPr>
              <w:t>出願者署</w:t>
            </w:r>
            <w:r w:rsidRPr="00FB7DB0">
              <w:rPr>
                <w:spacing w:val="1"/>
                <w:fitText w:val="85.05pt" w:id="-364766720"/>
              </w:rPr>
              <w:t>名</w:t>
            </w:r>
          </w:p>
          <w:p w14:paraId="0FCDA100" w14:textId="77777777" w:rsidR="00FB7DB0" w:rsidRDefault="00FB7DB0" w:rsidP="00EA497F">
            <w:pPr>
              <w:autoSpaceDE w:val="0"/>
              <w:autoSpaceDN w:val="0"/>
              <w:spacing w:line="13.70pt" w:lineRule="exact"/>
              <w:ind w:firstLine="267.60pt"/>
              <w:rPr>
                <w:rFonts w:hint="default"/>
              </w:rPr>
            </w:pPr>
          </w:p>
          <w:p w14:paraId="5EA64947" w14:textId="77777777" w:rsidR="00FB7DB0" w:rsidRDefault="00FB7DB0" w:rsidP="00EA497F">
            <w:pPr>
              <w:autoSpaceDE w:val="0"/>
              <w:autoSpaceDN w:val="0"/>
              <w:spacing w:line="13.70pt" w:lineRule="exact"/>
              <w:ind w:firstLine="199.55pt"/>
              <w:rPr>
                <w:rFonts w:hint="default"/>
              </w:rPr>
            </w:pPr>
            <w:r w:rsidRPr="00FB7DB0">
              <w:rPr>
                <w:spacing w:val="44"/>
                <w:fitText w:val="85.05pt" w:id="-364766719"/>
              </w:rPr>
              <w:t>保護者等署</w:t>
            </w:r>
            <w:r w:rsidRPr="00FB7DB0">
              <w:rPr>
                <w:spacing w:val="1"/>
                <w:fitText w:val="85.05pt" w:id="-364766719"/>
              </w:rPr>
              <w:t>名</w:t>
            </w:r>
          </w:p>
          <w:p w14:paraId="2C55FF30" w14:textId="77777777" w:rsidR="00FB7DB0" w:rsidRDefault="00FB7DB0" w:rsidP="00EA497F">
            <w:pPr>
              <w:autoSpaceDE w:val="0"/>
              <w:autoSpaceDN w:val="0"/>
              <w:spacing w:line="13.70pt" w:lineRule="exact"/>
              <w:rPr>
                <w:rFonts w:hint="default"/>
              </w:rPr>
            </w:pPr>
            <w:r>
              <w:rPr>
                <w:spacing w:val="-9"/>
              </w:rPr>
              <w:t xml:space="preserve">　　</w:t>
            </w:r>
          </w:p>
          <w:p w14:paraId="7A2B9878" w14:textId="77777777" w:rsidR="00FB7DB0" w:rsidRDefault="00FB7DB0" w:rsidP="00EA497F">
            <w:pPr>
              <w:autoSpaceDE w:val="0"/>
              <w:autoSpaceDN w:val="0"/>
              <w:spacing w:line="13.70pt" w:lineRule="exact"/>
              <w:rPr>
                <w:rFonts w:hint="default"/>
              </w:rPr>
            </w:pPr>
            <w:r>
              <w:rPr>
                <w:spacing w:val="-9"/>
              </w:rPr>
              <w:t xml:space="preserve">　私は、次の理由により、</w:t>
            </w:r>
            <w:r>
              <w:rPr>
                <w:rFonts w:ascii="HG丸ｺﾞｼｯｸM-PRO" w:eastAsia="HG丸ｺﾞｼｯｸM-PRO" w:hAnsi="HG丸ｺﾞｼｯｸM-PRO"/>
                <w:spacing w:val="-9"/>
                <w:u w:val="single" w:color="000000"/>
              </w:rPr>
              <w:t xml:space="preserve">　　</w:t>
            </w:r>
            <w:r w:rsidR="00966B4E">
              <w:rPr>
                <w:rFonts w:ascii="HG丸ｺﾞｼｯｸM-PRO" w:eastAsia="HG丸ｺﾞｼｯｸM-PRO" w:hAnsi="HG丸ｺﾞｼｯｸM-PRO"/>
                <w:spacing w:val="-9"/>
                <w:u w:val="single" w:color="000000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pacing w:val="-9"/>
                <w:u w:val="single" w:color="000000"/>
              </w:rPr>
              <w:t xml:space="preserve">　　</w:t>
            </w:r>
            <w:r w:rsidR="00966B4E">
              <w:rPr>
                <w:rFonts w:ascii="HG丸ｺﾞｼｯｸM-PRO" w:eastAsia="HG丸ｺﾞｼｯｸM-PRO" w:hAnsi="HG丸ｺﾞｼｯｸM-PRO"/>
                <w:spacing w:val="-9"/>
                <w:u w:val="single" w:color="000000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spacing w:val="-9"/>
                <w:u w:val="single" w:color="000000"/>
              </w:rPr>
              <w:t xml:space="preserve">　　</w:t>
            </w:r>
            <w:r>
              <w:rPr>
                <w:spacing w:val="-9"/>
              </w:rPr>
              <w:t>において受検したいので、承認してください。</w:t>
            </w:r>
          </w:p>
          <w:p w14:paraId="75853118" w14:textId="77777777" w:rsidR="00FB7DB0" w:rsidRDefault="00FB7DB0" w:rsidP="00EA497F">
            <w:pPr>
              <w:autoSpaceDE w:val="0"/>
              <w:autoSpaceDN w:val="0"/>
              <w:spacing w:line="13.70pt" w:lineRule="exact"/>
              <w:jc w:val="center"/>
              <w:rPr>
                <w:rFonts w:hint="default"/>
              </w:rPr>
            </w:pPr>
            <w:r>
              <w:t>記</w:t>
            </w:r>
          </w:p>
          <w:p w14:paraId="11B96F84" w14:textId="77777777" w:rsidR="00FB7DB0" w:rsidRDefault="00FB7DB0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  <w:r>
              <w:rPr>
                <w:spacing w:val="-9"/>
              </w:rPr>
              <w:t xml:space="preserve">　理由</w:t>
            </w:r>
          </w:p>
          <w:p w14:paraId="092A98D3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1C039A06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0329E87F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31BE9723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0E6CD45D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408D7FC5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5BB4A0AB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6B29EBFB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6B40B331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7BF62C62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74E50794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47EF650B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29CF738C" w14:textId="77777777" w:rsidR="00FE42BE" w:rsidRDefault="00FE42BE" w:rsidP="00EA497F">
            <w:pPr>
              <w:autoSpaceDE w:val="0"/>
              <w:autoSpaceDN w:val="0"/>
              <w:spacing w:line="12.75pt" w:lineRule="exact"/>
              <w:rPr>
                <w:rFonts w:hint="default"/>
                <w:spacing w:val="-9"/>
              </w:rPr>
            </w:pPr>
          </w:p>
          <w:p w14:paraId="11F7CFEE" w14:textId="77777777" w:rsidR="00FB7DB0" w:rsidRDefault="00FB7DB0" w:rsidP="00EA497F">
            <w:pPr>
              <w:autoSpaceDE w:val="0"/>
              <w:autoSpaceDN w:val="0"/>
              <w:spacing w:line="13.70pt" w:lineRule="exact"/>
              <w:rPr>
                <w:rFonts w:hint="default"/>
              </w:rPr>
            </w:pPr>
          </w:p>
          <w:p w14:paraId="6AF0A10B" w14:textId="77777777" w:rsidR="00FB7DB0" w:rsidRDefault="00FB7DB0" w:rsidP="00EA497F">
            <w:pPr>
              <w:autoSpaceDE w:val="0"/>
              <w:autoSpaceDN w:val="0"/>
              <w:spacing w:line="13.70pt" w:lineRule="exact"/>
              <w:rPr>
                <w:rFonts w:hint="default"/>
              </w:rPr>
            </w:pPr>
            <w:r>
              <w:rPr>
                <w:spacing w:val="-9"/>
              </w:rPr>
              <w:t xml:space="preserve">  </w:t>
            </w:r>
            <w:r>
              <w:rPr>
                <w:spacing w:val="-9"/>
              </w:rPr>
              <w:t>上記のことについて、提出します。</w:t>
            </w:r>
          </w:p>
          <w:p w14:paraId="2C5F1D0E" w14:textId="77777777" w:rsidR="00FB7DB0" w:rsidRDefault="00FB7DB0" w:rsidP="00FB7DB0">
            <w:pPr>
              <w:autoSpaceDE w:val="0"/>
              <w:autoSpaceDN w:val="0"/>
              <w:spacing w:line="13.70pt" w:lineRule="exact"/>
              <w:rPr>
                <w:rFonts w:hint="default"/>
              </w:rPr>
            </w:pPr>
            <w:r>
              <w:rPr>
                <w:spacing w:val="-9"/>
              </w:rPr>
              <w:t xml:space="preserve">  </w:t>
            </w:r>
            <w:r>
              <w:rPr>
                <w:spacing w:val="-9"/>
              </w:rPr>
              <w:t>なお、自宅</w:t>
            </w:r>
            <w:r w:rsidR="00966B4E">
              <w:rPr>
                <w:spacing w:val="-9"/>
              </w:rPr>
              <w:t>等</w:t>
            </w:r>
            <w:r>
              <w:rPr>
                <w:spacing w:val="-9"/>
              </w:rPr>
              <w:t>は、条件</w:t>
            </w:r>
            <w:r w:rsidR="00966B4E">
              <w:rPr>
                <w:spacing w:val="-9"/>
              </w:rPr>
              <w:t>「</w:t>
            </w:r>
            <w:r>
              <w:rPr>
                <w:spacing w:val="-9"/>
              </w:rPr>
              <w:t>出願者の自宅</w:t>
            </w:r>
            <w:r w:rsidR="00966B4E">
              <w:rPr>
                <w:spacing w:val="-9"/>
              </w:rPr>
              <w:t>等</w:t>
            </w:r>
            <w:r>
              <w:rPr>
                <w:spacing w:val="-9"/>
              </w:rPr>
              <w:t>に面接会場の要件を満たす会場を設置できること</w:t>
            </w:r>
            <w:r>
              <w:t>。</w:t>
            </w:r>
            <w:r w:rsidR="00966B4E">
              <w:t>」を満たしています。</w:t>
            </w:r>
          </w:p>
          <w:p w14:paraId="57EA77E1" w14:textId="77777777" w:rsidR="00FB7DB0" w:rsidRDefault="00FB7DB0" w:rsidP="00EA497F">
            <w:pPr>
              <w:autoSpaceDE w:val="0"/>
              <w:autoSpaceDN w:val="0"/>
              <w:rPr>
                <w:rFonts w:hint="default"/>
              </w:rPr>
            </w:pPr>
          </w:p>
        </w:tc>
      </w:tr>
      <w:tr w:rsidR="00FB7DB0" w14:paraId="4CD0E447" w14:textId="77777777" w:rsidTr="00EA497F">
        <w:trPr>
          <w:trHeight w:val="286"/>
        </w:trPr>
        <w:tc>
          <w:tcPr>
            <w:tcW w:w="441pt" w:type="dxa"/>
            <w:vMerge/>
            <w:tcBorders>
              <w:top w:val="nil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start w:w="2.45pt" w:type="dxa"/>
              <w:end w:w="2.45pt" w:type="dxa"/>
            </w:tcMar>
          </w:tcPr>
          <w:p w14:paraId="4E667CDC" w14:textId="77777777" w:rsidR="00FB7DB0" w:rsidRDefault="00FB7DB0" w:rsidP="00EA497F">
            <w:pPr>
              <w:autoSpaceDE w:val="0"/>
              <w:autoSpaceDN w:val="0"/>
              <w:rPr>
                <w:rFonts w:hint="default"/>
              </w:rPr>
            </w:pPr>
          </w:p>
        </w:tc>
      </w:tr>
    </w:tbl>
    <w:p w14:paraId="329724BA" w14:textId="4BEFA44D" w:rsidR="00FB7DB0" w:rsidRPr="00FB7DB0" w:rsidRDefault="00FB7DB0" w:rsidP="00FE42BE">
      <w:pPr>
        <w:autoSpaceDE w:val="0"/>
        <w:autoSpaceDN w:val="0"/>
        <w:spacing w:line="13.70pt" w:lineRule="exact"/>
        <w:rPr>
          <w:rFonts w:hint="default"/>
        </w:rPr>
      </w:pPr>
      <w:r>
        <w:t xml:space="preserve">　（注）保護者等署名の欄は、出願者が成人に達しているときは記入を要しない。</w:t>
      </w:r>
    </w:p>
    <w:sectPr w:rsidR="00FB7DB0" w:rsidRPr="00FB7DB0" w:rsidSect="00D54AD1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595.30pt" w:h="841.90pt"/>
      <w:pgMar w:top="70.90pt" w:right="62.35pt" w:bottom="48.20pt" w:left="70.90pt" w:header="56.70pt" w:footer="22.70pt" w:gutter="0pt"/>
      <w:pgNumType w:fmt="numberInDash" w:start="1"/>
      <w:cols w:space="36pt"/>
      <w:docGrid w:type="linesAndChars" w:linePitch="286" w:charSpace="344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679F8DF0" w14:textId="77777777" w:rsidR="002478C0" w:rsidRDefault="002478C0">
      <w:pPr>
        <w:spacing w:before="17.90pt"/>
        <w:rPr>
          <w:rFonts w:hint="default"/>
        </w:rPr>
      </w:pPr>
      <w:r>
        <w:continuationSeparator/>
      </w:r>
    </w:p>
  </w:endnote>
  <w:endnote w:type="continuationSeparator" w:id="0">
    <w:p w14:paraId="171CE9F9" w14:textId="77777777" w:rsidR="002478C0" w:rsidRDefault="002478C0">
      <w:pPr>
        <w:spacing w:before="17.90pt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Century">
    <w:panose1 w:val="02040603050705020303"/>
    <w:charset w:characterSet="iso-8859-1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HG丸ｺﾞｼｯｸM-PRO">
    <w:charset w:characterSet="shift_jis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6AB678C" w14:textId="77777777" w:rsidR="00672B40" w:rsidRDefault="00672B40">
    <w:pPr>
      <w:framePr w:wrap="auto" w:vAnchor="page" w:hAnchor="margin" w:xAlign="center" w:y="778.35pt"/>
      <w:spacing w:line="0pt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58B04AA3" w14:textId="77777777" w:rsidR="00672B40" w:rsidRDefault="00672B40">
    <w:pPr>
      <w:rPr>
        <w:rFonts w:hint="default"/>
      </w:rPr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2AAE7AC" w14:textId="77777777" w:rsidR="00966B4E" w:rsidRDefault="00966B4E">
    <w:pPr>
      <w:pStyle w:val="a8"/>
      <w:jc w:val="center"/>
      <w:rPr>
        <w:rFonts w:hint="default"/>
      </w:rPr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718658F8" w14:textId="77777777" w:rsidR="00672B40" w:rsidRDefault="00672B40">
    <w:pPr>
      <w:rPr>
        <w:rFonts w:hint="default"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3E5537CA" w14:textId="77777777" w:rsidR="002478C0" w:rsidRDefault="002478C0">
      <w:pPr>
        <w:spacing w:before="17.90pt"/>
        <w:rPr>
          <w:rFonts w:hint="default"/>
        </w:rPr>
      </w:pPr>
      <w:r>
        <w:continuationSeparator/>
      </w:r>
    </w:p>
  </w:footnote>
  <w:footnote w:type="continuationSeparator" w:id="0">
    <w:p w14:paraId="40B7F297" w14:textId="77777777" w:rsidR="002478C0" w:rsidRDefault="002478C0">
      <w:pPr>
        <w:spacing w:before="17.90pt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34362CBC"/>
    <w:multiLevelType w:val="hybridMultilevel"/>
    <w:tmpl w:val="D3E22822"/>
    <w:lvl w:ilvl="0" w:tplc="92DC8496">
      <w:start w:val="1"/>
      <w:numFmt w:val="decimal"/>
      <w:lvlText w:val="%1"/>
      <w:lvlJc w:val="start"/>
      <w:pPr>
        <w:ind w:start="59.20pt" w:hanging="19.50pt"/>
      </w:pPr>
      <w:rPr>
        <w:rFonts w:hint="default"/>
      </w:rPr>
    </w:lvl>
    <w:lvl w:ilvl="1" w:tplc="04090017" w:tentative="1">
      <w:start w:val="1"/>
      <w:numFmt w:val="aiueoFullWidth"/>
      <w:lvlText w:val="(%2)"/>
      <w:lvlJc w:val="start"/>
      <w:pPr>
        <w:ind w:start="83.70pt" w:hanging="22pt"/>
      </w:pPr>
    </w:lvl>
    <w:lvl w:ilvl="2" w:tplc="04090011" w:tentative="1">
      <w:start w:val="1"/>
      <w:numFmt w:val="decimalEnclosedCircle"/>
      <w:lvlText w:val="%3"/>
      <w:lvlJc w:val="start"/>
      <w:pPr>
        <w:ind w:start="105.70pt" w:hanging="22pt"/>
      </w:pPr>
    </w:lvl>
    <w:lvl w:ilvl="3" w:tplc="0409000F" w:tentative="1">
      <w:start w:val="1"/>
      <w:numFmt w:val="decimal"/>
      <w:lvlText w:val="%4."/>
      <w:lvlJc w:val="start"/>
      <w:pPr>
        <w:ind w:start="127.70pt" w:hanging="22pt"/>
      </w:pPr>
    </w:lvl>
    <w:lvl w:ilvl="4" w:tplc="04090017" w:tentative="1">
      <w:start w:val="1"/>
      <w:numFmt w:val="aiueoFullWidth"/>
      <w:lvlText w:val="(%5)"/>
      <w:lvlJc w:val="start"/>
      <w:pPr>
        <w:ind w:start="149.70pt" w:hanging="22pt"/>
      </w:pPr>
    </w:lvl>
    <w:lvl w:ilvl="5" w:tplc="04090011" w:tentative="1">
      <w:start w:val="1"/>
      <w:numFmt w:val="decimalEnclosedCircle"/>
      <w:lvlText w:val="%6"/>
      <w:lvlJc w:val="start"/>
      <w:pPr>
        <w:ind w:start="171.70pt" w:hanging="22pt"/>
      </w:pPr>
    </w:lvl>
    <w:lvl w:ilvl="6" w:tplc="0409000F" w:tentative="1">
      <w:start w:val="1"/>
      <w:numFmt w:val="decimal"/>
      <w:lvlText w:val="%7."/>
      <w:lvlJc w:val="start"/>
      <w:pPr>
        <w:ind w:start="193.70pt" w:hanging="22pt"/>
      </w:pPr>
    </w:lvl>
    <w:lvl w:ilvl="7" w:tplc="04090017" w:tentative="1">
      <w:start w:val="1"/>
      <w:numFmt w:val="aiueoFullWidth"/>
      <w:lvlText w:val="(%8)"/>
      <w:lvlJc w:val="start"/>
      <w:pPr>
        <w:ind w:start="215.70pt" w:hanging="22pt"/>
      </w:pPr>
    </w:lvl>
    <w:lvl w:ilvl="8" w:tplc="04090011" w:tentative="1">
      <w:start w:val="1"/>
      <w:numFmt w:val="decimalEnclosedCircle"/>
      <w:lvlText w:val="%9"/>
      <w:lvlJc w:val="start"/>
      <w:pPr>
        <w:ind w:start="237.70pt" w:hanging="22pt"/>
      </w:pPr>
    </w:lvl>
  </w:abstractNum>
  <w:num w:numId="1" w16cid:durableId="977763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%"/>
  <w:displayBackgroundShape/>
  <w:bordersDoNotSurroundHeader/>
  <w:bordersDoNotSurroundFooter/>
  <w:proofState w:spelling="clean" w:grammar="clean"/>
  <w:defaultTabStop w:val="45.35pt"/>
  <w:hyphenationZone w:val="0pt"/>
  <w:drawingGridHorizontalSpacing w:val="11.35pt"/>
  <w:drawingGridVerticalSpacing w:val="7.15pt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9A"/>
    <w:rsid w:val="00047237"/>
    <w:rsid w:val="0005320E"/>
    <w:rsid w:val="00063F61"/>
    <w:rsid w:val="000D6E1A"/>
    <w:rsid w:val="002478C0"/>
    <w:rsid w:val="002C2C2E"/>
    <w:rsid w:val="00341306"/>
    <w:rsid w:val="00352695"/>
    <w:rsid w:val="00362D4E"/>
    <w:rsid w:val="00426409"/>
    <w:rsid w:val="0046051B"/>
    <w:rsid w:val="00543406"/>
    <w:rsid w:val="005511AD"/>
    <w:rsid w:val="00583184"/>
    <w:rsid w:val="00622F7B"/>
    <w:rsid w:val="00672B40"/>
    <w:rsid w:val="0072307C"/>
    <w:rsid w:val="007A7992"/>
    <w:rsid w:val="0085509A"/>
    <w:rsid w:val="008B682A"/>
    <w:rsid w:val="00902790"/>
    <w:rsid w:val="00955A45"/>
    <w:rsid w:val="00966B4E"/>
    <w:rsid w:val="00A204D6"/>
    <w:rsid w:val="00A611A4"/>
    <w:rsid w:val="00AA157B"/>
    <w:rsid w:val="00AE705A"/>
    <w:rsid w:val="00B95293"/>
    <w:rsid w:val="00BA0301"/>
    <w:rsid w:val="00C07750"/>
    <w:rsid w:val="00C24B5A"/>
    <w:rsid w:val="00C85180"/>
    <w:rsid w:val="00D11BC6"/>
    <w:rsid w:val="00D54AD1"/>
    <w:rsid w:val="00D74667"/>
    <w:rsid w:val="00D82F40"/>
    <w:rsid w:val="00E85CA0"/>
    <w:rsid w:val="00EA497F"/>
    <w:rsid w:val="00F54FD1"/>
    <w:rsid w:val="00FB7DB0"/>
    <w:rsid w:val="00FE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B4AB97E"/>
  <w15:chartTrackingRefBased/>
  <w15:docId w15:val="{BB797476-65E2-48BD-8040-41730E27A136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rPr>
      <w:color w:val="141414"/>
    </w:rPr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start"/>
    </w:pPr>
    <w:rPr>
      <w:rFonts w:ascii="Century" w:hAnsi="Century"/>
    </w:rPr>
  </w:style>
  <w:style w:type="paragraph" w:customStyle="1" w:styleId="a3">
    <w:name w:val="見出し②"/>
    <w:basedOn w:val="a"/>
    <w:rPr>
      <w:rFonts w:ascii="ＭＳ ゴシック" w:eastAsia="ＭＳ ゴシック" w:hAnsi="ＭＳ ゴシック"/>
      <w:color w:val="141414"/>
      <w:sz w:val="22"/>
      <w:u w:val="single" w:color="141414"/>
    </w:rPr>
  </w:style>
  <w:style w:type="character" w:customStyle="1" w:styleId="a4">
    <w:name w:val="見出し② (文字)"/>
    <w:rPr>
      <w:rFonts w:ascii="ＭＳ ゴシック" w:eastAsia="ＭＳ ゴシック" w:hAnsi="ＭＳ ゴシック"/>
      <w:color w:val="141414"/>
      <w:sz w:val="26"/>
      <w:u w:val="single" w:color="141414"/>
    </w:rPr>
  </w:style>
  <w:style w:type="paragraph" w:customStyle="1" w:styleId="a5">
    <w:name w:val="一太郎ランクスタイル２"/>
    <w:basedOn w:val="a"/>
  </w:style>
  <w:style w:type="paragraph" w:styleId="a6">
    <w:name w:val="header"/>
    <w:basedOn w:val="a"/>
    <w:link w:val="a7"/>
    <w:uiPriority w:val="99"/>
    <w:unhideWhenUsed/>
    <w:rsid w:val="00047237"/>
    <w:pPr>
      <w:tabs>
        <w:tab w:val="center" w:pos="212.60pt"/>
        <w:tab w:val="end" w:pos="425.20pt"/>
      </w:tabs>
      <w:snapToGrid w:val="0"/>
    </w:pPr>
  </w:style>
  <w:style w:type="character" w:customStyle="1" w:styleId="a7">
    <w:name w:val="ヘッダー (文字)"/>
    <w:link w:val="a6"/>
    <w:uiPriority w:val="99"/>
    <w:rsid w:val="00047237"/>
    <w:rPr>
      <w:rFonts w:ascii="Times New Roman" w:hAnsi="Times New Roman"/>
      <w:color w:val="000000"/>
      <w:sz w:val="21"/>
    </w:rPr>
  </w:style>
  <w:style w:type="paragraph" w:styleId="a8">
    <w:name w:val="footer"/>
    <w:basedOn w:val="a"/>
    <w:link w:val="a9"/>
    <w:uiPriority w:val="99"/>
    <w:unhideWhenUsed/>
    <w:rsid w:val="00047237"/>
    <w:pPr>
      <w:tabs>
        <w:tab w:val="center" w:pos="212.60pt"/>
        <w:tab w:val="end" w:pos="425.20pt"/>
      </w:tabs>
      <w:snapToGrid w:val="0"/>
    </w:pPr>
  </w:style>
  <w:style w:type="character" w:customStyle="1" w:styleId="a9">
    <w:name w:val="フッター (文字)"/>
    <w:link w:val="a8"/>
    <w:uiPriority w:val="99"/>
    <w:rsid w:val="00047237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theme" Target="theme/theme1.xml"/><Relationship Id="rId5" Type="http://purl.oclc.org/ooxml/officeDocument/relationships/webSettings" Target="webSettings.xml"/><Relationship Id="rId10" Type="http://purl.oclc.org/ooxml/officeDocument/relationships/fontTable" Target="fontTable.xml"/><Relationship Id="rId4" Type="http://purl.oclc.org/ooxml/officeDocument/relationships/settings" Target="settings.xml"/><Relationship Id="rId9" Type="http://purl.oclc.org/ooxml/officeDocument/relationships/footer" Target="footer2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5A220D4D-8A0E-4532-B66A-2DFB02488920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遠隔面接受検願い（様式１）.docx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cp:lastModifiedBy>Takashi T</cp:lastModifiedBy>
  <cp:revision>2</cp:revision>
  <cp:lastPrinted>2026-10-30T03:36:00Z</cp:lastPrinted>
  <dcterms:created xsi:type="dcterms:W3CDTF">2026-10-30T03:40:00Z</dcterms:created>
  <dcterms:modified xsi:type="dcterms:W3CDTF">2026-10-30T03:40:00Z</dcterms:modified>
</cp:coreProperties>
</file>